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213"/>
        <w:tblW w:w="11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ook w:val="04A0" w:firstRow="1" w:lastRow="0" w:firstColumn="1" w:lastColumn="0" w:noHBand="0" w:noVBand="1"/>
      </w:tblPr>
      <w:tblGrid>
        <w:gridCol w:w="832"/>
        <w:gridCol w:w="179"/>
        <w:gridCol w:w="414"/>
        <w:gridCol w:w="453"/>
        <w:gridCol w:w="167"/>
        <w:gridCol w:w="89"/>
        <w:gridCol w:w="356"/>
        <w:gridCol w:w="2330"/>
        <w:gridCol w:w="591"/>
        <w:gridCol w:w="103"/>
        <w:gridCol w:w="797"/>
        <w:gridCol w:w="272"/>
        <w:gridCol w:w="801"/>
        <w:gridCol w:w="82"/>
        <w:gridCol w:w="367"/>
        <w:gridCol w:w="247"/>
        <w:gridCol w:w="113"/>
        <w:gridCol w:w="72"/>
        <w:gridCol w:w="375"/>
        <w:gridCol w:w="611"/>
        <w:gridCol w:w="301"/>
        <w:gridCol w:w="223"/>
        <w:gridCol w:w="1344"/>
      </w:tblGrid>
      <w:tr w:rsidR="000648A5" w:rsidRPr="00ED759B" w:rsidTr="00094B6B">
        <w:trPr>
          <w:trHeight w:val="213"/>
        </w:trPr>
        <w:tc>
          <w:tcPr>
            <w:tcW w:w="1111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6D9F1" w:themeFill="text2" w:themeFillTint="33"/>
          </w:tcPr>
          <w:p w:rsidR="000648A5" w:rsidRPr="00ED759B" w:rsidRDefault="00CB408B" w:rsidP="000648A5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bookmarkStart w:id="0" w:name="_GoBack"/>
            <w:bookmarkEnd w:id="0"/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CLIENT</w:t>
            </w:r>
            <w:r w:rsidR="000648A5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INFORMATION</w:t>
            </w:r>
          </w:p>
        </w:tc>
      </w:tr>
      <w:tr w:rsidR="00801AC9" w:rsidRPr="00ED759B" w:rsidTr="00616929">
        <w:trPr>
          <w:trHeight w:val="213"/>
        </w:trPr>
        <w:tc>
          <w:tcPr>
            <w:tcW w:w="832" w:type="dxa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4579" w:type="dxa"/>
            <w:gridSpan w:val="8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Gender:</w:t>
            </w:r>
          </w:p>
        </w:tc>
        <w:tc>
          <w:tcPr>
            <w:tcW w:w="1769" w:type="dxa"/>
            <w:gridSpan w:val="5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54019D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695622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1AC9" w:rsidRPr="00ED759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01AC9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Male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105978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1AC9" w:rsidRPr="00ED759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01AC9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Female</w:t>
            </w:r>
          </w:p>
        </w:tc>
        <w:tc>
          <w:tcPr>
            <w:tcW w:w="1472" w:type="dxa"/>
            <w:gridSpan w:val="5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Date of Birth:</w:t>
            </w:r>
          </w:p>
        </w:tc>
        <w:tc>
          <w:tcPr>
            <w:tcW w:w="1567" w:type="dxa"/>
            <w:gridSpan w:val="2"/>
            <w:tcBorders>
              <w:top w:val="single" w:sz="12" w:space="0" w:color="000000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54019D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="Tahoma" w:hAnsi="Tahoma" w:cs="Tahoma"/>
                  <w:b/>
                  <w:sz w:val="20"/>
                  <w:szCs w:val="18"/>
                </w:rPr>
                <w:id w:val="1528915945"/>
                <w:placeholder>
                  <w:docPart w:val="DF145EC3444B42D994EC2E234E4A15A4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801AC9" w:rsidRPr="003C7ADE">
                  <w:rPr>
                    <w:rStyle w:val="PlaceholderText"/>
                    <w:sz w:val="20"/>
                  </w:rPr>
                  <w:t>Enter date.</w:t>
                </w:r>
              </w:sdtContent>
            </w:sdt>
          </w:p>
        </w:tc>
      </w:tr>
      <w:tr w:rsidR="00801AC9" w:rsidRPr="00ED759B" w:rsidTr="00616929">
        <w:trPr>
          <w:trHeight w:val="213"/>
        </w:trPr>
        <w:tc>
          <w:tcPr>
            <w:tcW w:w="1011" w:type="dxa"/>
            <w:gridSpan w:val="2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Address:</w:t>
            </w:r>
          </w:p>
        </w:tc>
        <w:tc>
          <w:tcPr>
            <w:tcW w:w="3809" w:type="dxa"/>
            <w:gridSpan w:val="6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801AC9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01AC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City: </w:t>
            </w:r>
          </w:p>
        </w:tc>
        <w:tc>
          <w:tcPr>
            <w:tcW w:w="2055" w:type="dxa"/>
            <w:gridSpan w:val="5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State: </w:t>
            </w:r>
          </w:p>
        </w:tc>
        <w:tc>
          <w:tcPr>
            <w:tcW w:w="1058" w:type="dxa"/>
            <w:gridSpan w:val="3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24" w:type="dxa"/>
            <w:gridSpan w:val="2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801AC9" w:rsidRDefault="00801AC9" w:rsidP="00972C1F">
            <w:pPr>
              <w:spacing w:after="0"/>
              <w:ind w:right="-144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01AC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Zip: </w:t>
            </w:r>
          </w:p>
        </w:tc>
        <w:tc>
          <w:tcPr>
            <w:tcW w:w="1344" w:type="dxa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972C1F">
            <w:pPr>
              <w:spacing w:after="0"/>
              <w:ind w:right="-144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4B6B" w:rsidRPr="00ED759B" w:rsidTr="00616929">
        <w:trPr>
          <w:trHeight w:val="213"/>
        </w:trPr>
        <w:tc>
          <w:tcPr>
            <w:tcW w:w="1011" w:type="dxa"/>
            <w:gridSpan w:val="2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Ethnicity:</w:t>
            </w:r>
          </w:p>
        </w:tc>
        <w:tc>
          <w:tcPr>
            <w:tcW w:w="5572" w:type="dxa"/>
            <w:gridSpan w:val="10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82" w:type="dxa"/>
            <w:gridSpan w:val="6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Primary Language:</w:t>
            </w:r>
          </w:p>
        </w:tc>
        <w:tc>
          <w:tcPr>
            <w:tcW w:w="2854" w:type="dxa"/>
            <w:gridSpan w:val="5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50994" w:rsidRPr="00ED759B" w:rsidTr="00616929">
        <w:trPr>
          <w:trHeight w:val="213"/>
        </w:trPr>
        <w:tc>
          <w:tcPr>
            <w:tcW w:w="1878" w:type="dxa"/>
            <w:gridSpan w:val="4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Cell Phone Number:</w:t>
            </w:r>
          </w:p>
        </w:tc>
        <w:tc>
          <w:tcPr>
            <w:tcW w:w="4705" w:type="dxa"/>
            <w:gridSpan w:val="8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57" w:type="dxa"/>
            <w:gridSpan w:val="7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Home Phone Number:</w:t>
            </w:r>
          </w:p>
        </w:tc>
        <w:tc>
          <w:tcPr>
            <w:tcW w:w="2479" w:type="dxa"/>
            <w:gridSpan w:val="4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1AC9" w:rsidRPr="00ED759B" w:rsidTr="00616929">
        <w:trPr>
          <w:trHeight w:val="213"/>
        </w:trPr>
        <w:tc>
          <w:tcPr>
            <w:tcW w:w="1878" w:type="dxa"/>
            <w:gridSpan w:val="4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Primary Caregiver:</w:t>
            </w:r>
          </w:p>
        </w:tc>
        <w:tc>
          <w:tcPr>
            <w:tcW w:w="4705" w:type="dxa"/>
            <w:gridSpan w:val="8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7" w:type="dxa"/>
            <w:gridSpan w:val="4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Phone Number:</w:t>
            </w:r>
          </w:p>
        </w:tc>
        <w:tc>
          <w:tcPr>
            <w:tcW w:w="3039" w:type="dxa"/>
            <w:gridSpan w:val="7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1AC9" w:rsidRPr="00ED759B" w:rsidTr="00616929">
        <w:trPr>
          <w:trHeight w:val="149"/>
        </w:trPr>
        <w:tc>
          <w:tcPr>
            <w:tcW w:w="2045" w:type="dxa"/>
            <w:gridSpan w:val="5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Relationship to Client:</w:t>
            </w:r>
          </w:p>
        </w:tc>
        <w:tc>
          <w:tcPr>
            <w:tcW w:w="4538" w:type="dxa"/>
            <w:gridSpan w:val="7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01" w:type="dxa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Email:</w:t>
            </w:r>
          </w:p>
        </w:tc>
        <w:tc>
          <w:tcPr>
            <w:tcW w:w="3735" w:type="dxa"/>
            <w:gridSpan w:val="10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2" w:space="0" w:color="A6A6A6" w:themeColor="background1" w:themeShade="A6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1AC9" w:rsidRPr="00ED759B" w:rsidTr="00616929">
        <w:trPr>
          <w:trHeight w:val="213"/>
        </w:trPr>
        <w:tc>
          <w:tcPr>
            <w:tcW w:w="1425" w:type="dxa"/>
            <w:gridSpan w:val="3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12" w:space="0" w:color="000000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Legal Guardian:</w:t>
            </w:r>
          </w:p>
        </w:tc>
        <w:tc>
          <w:tcPr>
            <w:tcW w:w="5158" w:type="dxa"/>
            <w:gridSpan w:val="9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12" w:space="0" w:color="000000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01" w:type="dxa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12" w:space="0" w:color="000000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Phone:</w:t>
            </w:r>
          </w:p>
        </w:tc>
        <w:tc>
          <w:tcPr>
            <w:tcW w:w="3735" w:type="dxa"/>
            <w:gridSpan w:val="10"/>
            <w:tcBorders>
              <w:top w:val="single" w:sz="2" w:space="0" w:color="A6A6A6" w:themeColor="background1" w:themeShade="A6"/>
              <w:left w:val="single" w:sz="2" w:space="0" w:color="A6A6A6" w:themeColor="background1" w:themeShade="A6"/>
              <w:bottom w:val="single" w:sz="12" w:space="0" w:color="000000"/>
              <w:right w:val="single" w:sz="2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1AC9" w:rsidRPr="00DA1196" w:rsidTr="00094B6B">
        <w:trPr>
          <w:trHeight w:val="213"/>
        </w:trPr>
        <w:tc>
          <w:tcPr>
            <w:tcW w:w="1111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8CCE4" w:themeFill="accent1" w:themeFillTint="66"/>
            <w:vAlign w:val="center"/>
          </w:tcPr>
          <w:p w:rsidR="00801AC9" w:rsidRPr="00DA1196" w:rsidRDefault="00801AC9" w:rsidP="00801AC9">
            <w:pPr>
              <w:spacing w:after="0"/>
              <w:ind w:right="-288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FINANCIAL</w:t>
            </w:r>
            <w:r w:rsidRPr="00DA119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INFORMATON</w:t>
            </w:r>
          </w:p>
        </w:tc>
      </w:tr>
      <w:tr w:rsidR="00324B91" w:rsidRPr="00DA1196" w:rsidTr="00616929">
        <w:trPr>
          <w:trHeight w:val="213"/>
        </w:trPr>
        <w:tc>
          <w:tcPr>
            <w:tcW w:w="2134" w:type="dxa"/>
            <w:gridSpan w:val="6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 w:themeFill="background1"/>
            <w:vAlign w:val="center"/>
          </w:tcPr>
          <w:p w:rsid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Social Security Number:</w:t>
            </w:r>
          </w:p>
        </w:tc>
        <w:tc>
          <w:tcPr>
            <w:tcW w:w="4449" w:type="dxa"/>
            <w:gridSpan w:val="6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 w:themeFill="background1"/>
            <w:vAlign w:val="center"/>
          </w:tcPr>
          <w:p w:rsid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057" w:type="dxa"/>
            <w:gridSpan w:val="7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 w:themeFill="background1"/>
            <w:vAlign w:val="center"/>
          </w:tcPr>
          <w:p w:rsid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Medicaid ID Number:</w:t>
            </w:r>
          </w:p>
        </w:tc>
        <w:tc>
          <w:tcPr>
            <w:tcW w:w="2479" w:type="dxa"/>
            <w:gridSpan w:val="4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 w:themeFill="background1"/>
            <w:vAlign w:val="center"/>
          </w:tcPr>
          <w:p w:rsid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24B91" w:rsidRPr="00ED759B" w:rsidTr="00616929">
        <w:trPr>
          <w:trHeight w:val="213"/>
        </w:trPr>
        <w:tc>
          <w:tcPr>
            <w:tcW w:w="2134" w:type="dxa"/>
            <w:gridSpan w:val="6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HMO </w:t>
            </w: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Insurance Carrier:</w:t>
            </w:r>
          </w:p>
        </w:tc>
        <w:tc>
          <w:tcPr>
            <w:tcW w:w="4449" w:type="dxa"/>
            <w:gridSpan w:val="6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0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Member ID:</w:t>
            </w:r>
          </w:p>
        </w:tc>
        <w:tc>
          <w:tcPr>
            <w:tcW w:w="3286" w:type="dxa"/>
            <w:gridSpan w:val="8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801AC9" w:rsidRPr="00ED759B" w:rsidRDefault="00801AC9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24B91" w:rsidRPr="00ED759B" w:rsidTr="00616929">
        <w:trPr>
          <w:trHeight w:val="213"/>
        </w:trPr>
        <w:tc>
          <w:tcPr>
            <w:tcW w:w="2490" w:type="dxa"/>
            <w:gridSpan w:val="7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24B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Prior Authorization Number: </w:t>
            </w:r>
          </w:p>
        </w:tc>
        <w:tc>
          <w:tcPr>
            <w:tcW w:w="3024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ED759B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24B91">
              <w:rPr>
                <w:rFonts w:asciiTheme="minorHAnsi" w:hAnsiTheme="minorHAnsi" w:cstheme="minorHAnsi"/>
                <w:b/>
                <w:sz w:val="20"/>
                <w:szCs w:val="20"/>
              </w:rPr>
              <w:t>Start Date:</w:t>
            </w:r>
          </w:p>
        </w:tc>
        <w:tc>
          <w:tcPr>
            <w:tcW w:w="2057" w:type="dxa"/>
            <w:gridSpan w:val="7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ED759B" w:rsidRDefault="0054019D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="Tahoma" w:hAnsi="Tahoma" w:cs="Tahoma"/>
                  <w:b/>
                  <w:sz w:val="20"/>
                  <w:szCs w:val="18"/>
                </w:rPr>
                <w:id w:val="-1723746429"/>
                <w:placeholder>
                  <w:docPart w:val="582A99DC890B475EBDD6EF40BD785160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094B6B" w:rsidRPr="003C7ADE">
                  <w:rPr>
                    <w:rStyle w:val="PlaceholderText"/>
                    <w:sz w:val="20"/>
                  </w:rPr>
                  <w:t>Enter date.</w:t>
                </w:r>
              </w:sdtContent>
            </w:sdt>
          </w:p>
        </w:tc>
        <w:tc>
          <w:tcPr>
            <w:tcW w:w="912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324B91" w:rsidRDefault="00324B91" w:rsidP="00801AC9">
            <w:pPr>
              <w:spacing w:after="0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24B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End Date: </w:t>
            </w:r>
          </w:p>
        </w:tc>
        <w:tc>
          <w:tcPr>
            <w:tcW w:w="1567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324B91" w:rsidRPr="00ED759B" w:rsidRDefault="0054019D" w:rsidP="00801AC9">
            <w:pPr>
              <w:spacing w:after="0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="Tahoma" w:hAnsi="Tahoma" w:cs="Tahoma"/>
                  <w:b/>
                  <w:sz w:val="20"/>
                  <w:szCs w:val="18"/>
                </w:rPr>
                <w:id w:val="-606269205"/>
                <w:placeholder>
                  <w:docPart w:val="E691FA018A8A49AAB3EE9320666D416B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094B6B" w:rsidRPr="003C7ADE">
                  <w:rPr>
                    <w:rStyle w:val="PlaceholderText"/>
                    <w:sz w:val="20"/>
                  </w:rPr>
                  <w:t>Enter date.</w:t>
                </w:r>
              </w:sdtContent>
            </w:sdt>
          </w:p>
        </w:tc>
      </w:tr>
    </w:tbl>
    <w:p w:rsidR="00DC4C7E" w:rsidRPr="00094B6B" w:rsidRDefault="00DC4C7E" w:rsidP="000648A5">
      <w:pPr>
        <w:spacing w:after="0"/>
        <w:rPr>
          <w:rFonts w:asciiTheme="minorHAnsi" w:hAnsiTheme="minorHAnsi" w:cstheme="minorHAnsi"/>
          <w:b/>
          <w:sz w:val="18"/>
          <w:szCs w:val="20"/>
        </w:rPr>
      </w:pPr>
    </w:p>
    <w:tbl>
      <w:tblPr>
        <w:tblpPr w:leftFromText="180" w:rightFromText="180" w:vertAnchor="text" w:horzAnchor="margin" w:tblpY="-46"/>
        <w:tblW w:w="110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ook w:val="04A0" w:firstRow="1" w:lastRow="0" w:firstColumn="1" w:lastColumn="0" w:noHBand="0" w:noVBand="1"/>
      </w:tblPr>
      <w:tblGrid>
        <w:gridCol w:w="1515"/>
        <w:gridCol w:w="180"/>
        <w:gridCol w:w="5490"/>
        <w:gridCol w:w="1530"/>
        <w:gridCol w:w="2350"/>
      </w:tblGrid>
      <w:tr w:rsidR="000648A5" w:rsidRPr="00ED759B" w:rsidTr="00616929">
        <w:tc>
          <w:tcPr>
            <w:tcW w:w="1106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6D9F1" w:themeFill="text2" w:themeFillTint="33"/>
            <w:vAlign w:val="center"/>
          </w:tcPr>
          <w:p w:rsidR="000648A5" w:rsidRPr="00ED759B" w:rsidRDefault="000648A5" w:rsidP="00B71383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REFERRAL INFORMATION</w:t>
            </w:r>
          </w:p>
        </w:tc>
      </w:tr>
      <w:tr w:rsidR="000648A5" w:rsidRPr="00ED759B" w:rsidTr="00094B6B">
        <w:tc>
          <w:tcPr>
            <w:tcW w:w="1515" w:type="dxa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Referral Source:</w:t>
            </w:r>
          </w:p>
        </w:tc>
        <w:tc>
          <w:tcPr>
            <w:tcW w:w="5670" w:type="dxa"/>
            <w:gridSpan w:val="2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Phone Number: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648A5" w:rsidRPr="00ED759B" w:rsidTr="00094B6B">
        <w:trPr>
          <w:trHeight w:val="70"/>
        </w:trPr>
        <w:tc>
          <w:tcPr>
            <w:tcW w:w="1515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Agency’s Name: </w:t>
            </w:r>
          </w:p>
        </w:tc>
        <w:tc>
          <w:tcPr>
            <w:tcW w:w="5670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Phone Number:</w:t>
            </w:r>
          </w:p>
        </w:tc>
        <w:tc>
          <w:tcPr>
            <w:tcW w:w="235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</w:p>
        </w:tc>
      </w:tr>
      <w:tr w:rsidR="000648A5" w:rsidRPr="00ED759B" w:rsidTr="00616929">
        <w:tc>
          <w:tcPr>
            <w:tcW w:w="1695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CB408B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Agency’s Address: </w:t>
            </w:r>
          </w:p>
        </w:tc>
        <w:tc>
          <w:tcPr>
            <w:tcW w:w="549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FAX Number:</w:t>
            </w:r>
          </w:p>
        </w:tc>
        <w:tc>
          <w:tcPr>
            <w:tcW w:w="235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0648A5" w:rsidRPr="00ED759B" w:rsidRDefault="000648A5" w:rsidP="00B71383">
            <w:pPr>
              <w:spacing w:after="0"/>
              <w:ind w:right="-432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</w:p>
        </w:tc>
      </w:tr>
      <w:tr w:rsidR="00616929" w:rsidRPr="00ED759B" w:rsidTr="00616929">
        <w:trPr>
          <w:trHeight w:val="550"/>
        </w:trPr>
        <w:tc>
          <w:tcPr>
            <w:tcW w:w="11065" w:type="dxa"/>
            <w:gridSpan w:val="5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</w:tcPr>
          <w:p w:rsidR="00616929" w:rsidRPr="00616929" w:rsidRDefault="00616929" w:rsidP="00571231">
            <w:pPr>
              <w:spacing w:after="0"/>
              <w:ind w:right="-432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Reason for Referral:</w:t>
            </w:r>
          </w:p>
        </w:tc>
      </w:tr>
    </w:tbl>
    <w:tbl>
      <w:tblPr>
        <w:tblpPr w:leftFromText="180" w:rightFromText="180" w:vertAnchor="text" w:horzAnchor="margin" w:tblpY="58"/>
        <w:tblW w:w="110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ook w:val="04A0" w:firstRow="1" w:lastRow="0" w:firstColumn="1" w:lastColumn="0" w:noHBand="0" w:noVBand="1"/>
      </w:tblPr>
      <w:tblGrid>
        <w:gridCol w:w="1160"/>
        <w:gridCol w:w="1430"/>
        <w:gridCol w:w="725"/>
        <w:gridCol w:w="360"/>
        <w:gridCol w:w="1440"/>
        <w:gridCol w:w="1440"/>
        <w:gridCol w:w="4510"/>
      </w:tblGrid>
      <w:tr w:rsidR="00CB408B" w:rsidRPr="00ED759B" w:rsidTr="00616929">
        <w:tc>
          <w:tcPr>
            <w:tcW w:w="1106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 w:themeColor="text1"/>
              <w:right w:val="single" w:sz="12" w:space="0" w:color="000000"/>
            </w:tcBorders>
            <w:shd w:val="clear" w:color="auto" w:fill="C6D9F1" w:themeFill="text2" w:themeFillTint="33"/>
            <w:vAlign w:val="center"/>
          </w:tcPr>
          <w:p w:rsidR="00CB408B" w:rsidRPr="00ED759B" w:rsidRDefault="00CB408B" w:rsidP="00B71383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MEDICAL HISTORY</w:t>
            </w:r>
          </w:p>
        </w:tc>
      </w:tr>
      <w:tr w:rsidR="00B71383" w:rsidRPr="00ED759B" w:rsidTr="00A34B6F">
        <w:tc>
          <w:tcPr>
            <w:tcW w:w="1160" w:type="dxa"/>
            <w:tcBorders>
              <w:top w:val="single" w:sz="12" w:space="0" w:color="000000" w:themeColor="text1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B71383" w:rsidRPr="00ED759B" w:rsidRDefault="00B71383" w:rsidP="00B71383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Allergies:</w:t>
            </w:r>
          </w:p>
        </w:tc>
        <w:tc>
          <w:tcPr>
            <w:tcW w:w="1430" w:type="dxa"/>
            <w:tcBorders>
              <w:top w:val="single" w:sz="12" w:space="0" w:color="000000" w:themeColor="text1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B71383" w:rsidRPr="00ED759B" w:rsidRDefault="0054019D" w:rsidP="00B71383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31762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B71383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Yes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200924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B71383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No</w:t>
            </w:r>
          </w:p>
        </w:tc>
        <w:tc>
          <w:tcPr>
            <w:tcW w:w="2525" w:type="dxa"/>
            <w:gridSpan w:val="3"/>
            <w:tcBorders>
              <w:top w:val="single" w:sz="12" w:space="0" w:color="000000" w:themeColor="text1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B71383" w:rsidRPr="00ED759B" w:rsidRDefault="00B71383" w:rsidP="00B71383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If yes, please name allergies:</w:t>
            </w:r>
          </w:p>
        </w:tc>
        <w:tc>
          <w:tcPr>
            <w:tcW w:w="5950" w:type="dxa"/>
            <w:gridSpan w:val="2"/>
            <w:tcBorders>
              <w:top w:val="single" w:sz="12" w:space="0" w:color="000000" w:themeColor="text1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B71383" w:rsidRPr="00ED759B" w:rsidRDefault="00B71383" w:rsidP="00B71383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34B6F" w:rsidRPr="00ED759B" w:rsidTr="00A34B6F">
        <w:tc>
          <w:tcPr>
            <w:tcW w:w="3675" w:type="dxa"/>
            <w:gridSpan w:val="4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A34B6F" w:rsidP="00B71383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Is the client in need of special resources?   </w:t>
            </w:r>
          </w:p>
        </w:tc>
        <w:tc>
          <w:tcPr>
            <w:tcW w:w="7390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54019D" w:rsidP="00B71383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702327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Yes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151097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No</w:t>
            </w:r>
          </w:p>
        </w:tc>
      </w:tr>
      <w:tr w:rsidR="00A34B6F" w:rsidRPr="00ED759B" w:rsidTr="00A34B6F">
        <w:tc>
          <w:tcPr>
            <w:tcW w:w="3315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A34B6F" w:rsidP="00B71383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Is the client taking any medications?   </w:t>
            </w:r>
          </w:p>
        </w:tc>
        <w:tc>
          <w:tcPr>
            <w:tcW w:w="7750" w:type="dxa"/>
            <w:gridSpan w:val="4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54019D" w:rsidP="00B71383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601681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Yes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815879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No</w:t>
            </w:r>
          </w:p>
        </w:tc>
      </w:tr>
      <w:tr w:rsidR="00A34B6F" w:rsidRPr="00ED759B" w:rsidTr="00A34B6F">
        <w:tc>
          <w:tcPr>
            <w:tcW w:w="6555" w:type="dxa"/>
            <w:gridSpan w:val="6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A34B6F" w:rsidP="00B71383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Is the client in need of outpatient services solely for medication monitoring?   </w:t>
            </w:r>
          </w:p>
        </w:tc>
        <w:tc>
          <w:tcPr>
            <w:tcW w:w="4510" w:type="dxa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shd w:val="clear" w:color="auto" w:fill="FFFFFF"/>
            <w:vAlign w:val="center"/>
          </w:tcPr>
          <w:p w:rsidR="00A34B6F" w:rsidRPr="00ED759B" w:rsidRDefault="0054019D" w:rsidP="00B71383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2144619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Yes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890229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A34B6F" w:rsidRPr="00ED759B">
              <w:rPr>
                <w:rFonts w:asciiTheme="minorHAnsi" w:hAnsiTheme="minorHAnsi" w:cstheme="minorHAnsi"/>
                <w:sz w:val="20"/>
                <w:szCs w:val="20"/>
              </w:rPr>
              <w:t xml:space="preserve"> No</w:t>
            </w:r>
          </w:p>
        </w:tc>
      </w:tr>
    </w:tbl>
    <w:p w:rsidR="00643FDE" w:rsidRPr="00ED759B" w:rsidRDefault="00643FDE" w:rsidP="00B71383">
      <w:pPr>
        <w:spacing w:after="0"/>
        <w:jc w:val="both"/>
        <w:rPr>
          <w:rFonts w:asciiTheme="minorHAnsi" w:hAnsiTheme="minorHAnsi" w:cstheme="minorHAnsi"/>
          <w:i/>
          <w:color w:val="244061"/>
          <w:sz w:val="20"/>
          <w:szCs w:val="20"/>
        </w:rPr>
      </w:pPr>
    </w:p>
    <w:tbl>
      <w:tblPr>
        <w:tblStyle w:val="TableGrid"/>
        <w:tblW w:w="11129" w:type="dxa"/>
        <w:tblLook w:val="04A0" w:firstRow="1" w:lastRow="0" w:firstColumn="1" w:lastColumn="0" w:noHBand="0" w:noVBand="1"/>
      </w:tblPr>
      <w:tblGrid>
        <w:gridCol w:w="2145"/>
        <w:gridCol w:w="3780"/>
        <w:gridCol w:w="2430"/>
        <w:gridCol w:w="2761"/>
        <w:gridCol w:w="13"/>
      </w:tblGrid>
      <w:tr w:rsidR="00987C4D" w:rsidRPr="00ED759B" w:rsidTr="00391482">
        <w:tc>
          <w:tcPr>
            <w:tcW w:w="111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8CCE4" w:themeFill="accent1" w:themeFillTint="66"/>
            <w:vAlign w:val="center"/>
          </w:tcPr>
          <w:p w:rsidR="00987C4D" w:rsidRPr="00ED759B" w:rsidRDefault="00391482" w:rsidP="00391482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ICD-10 DIAGNOSIS CODES</w:t>
            </w:r>
          </w:p>
        </w:tc>
      </w:tr>
      <w:tr w:rsidR="00391482" w:rsidRPr="00ED759B" w:rsidTr="00094B6B">
        <w:trPr>
          <w:gridAfter w:val="1"/>
          <w:wAfter w:w="13" w:type="dxa"/>
        </w:trPr>
        <w:tc>
          <w:tcPr>
            <w:tcW w:w="214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:rsidR="00987C4D" w:rsidRPr="00ED759B" w:rsidRDefault="00391482" w:rsidP="00391482">
            <w:pPr>
              <w:spacing w:after="0"/>
              <w:ind w:right="-288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Primary Diagnosis Code:</w:t>
            </w:r>
          </w:p>
        </w:tc>
        <w:tc>
          <w:tcPr>
            <w:tcW w:w="3780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:rsidR="00987C4D" w:rsidRPr="00ED759B" w:rsidRDefault="00987C4D" w:rsidP="00391482">
            <w:pPr>
              <w:spacing w:after="0"/>
              <w:ind w:right="-288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430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:rsidR="00987C4D" w:rsidRPr="00ED759B" w:rsidRDefault="00391482" w:rsidP="00391482">
            <w:pPr>
              <w:spacing w:after="0"/>
              <w:ind w:right="-288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Secondary Diagnosis Code: </w:t>
            </w:r>
          </w:p>
        </w:tc>
        <w:tc>
          <w:tcPr>
            <w:tcW w:w="2761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:rsidR="00987C4D" w:rsidRPr="00ED759B" w:rsidRDefault="00987C4D" w:rsidP="00391482">
            <w:pPr>
              <w:spacing w:after="0"/>
              <w:ind w:right="-288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</w:tbl>
    <w:p w:rsidR="00571231" w:rsidRPr="00ED759B" w:rsidRDefault="00571231" w:rsidP="00B71383">
      <w:pPr>
        <w:spacing w:after="0"/>
        <w:jc w:val="both"/>
        <w:rPr>
          <w:rFonts w:asciiTheme="minorHAnsi" w:hAnsiTheme="minorHAnsi" w:cstheme="minorHAnsi"/>
          <w:color w:val="244061"/>
          <w:sz w:val="20"/>
          <w:szCs w:val="20"/>
        </w:rPr>
      </w:pPr>
    </w:p>
    <w:tbl>
      <w:tblPr>
        <w:tblStyle w:val="TableGrid"/>
        <w:tblW w:w="11055" w:type="dxa"/>
        <w:tblLook w:val="04A0" w:firstRow="1" w:lastRow="0" w:firstColumn="1" w:lastColumn="0" w:noHBand="0" w:noVBand="1"/>
      </w:tblPr>
      <w:tblGrid>
        <w:gridCol w:w="4125"/>
        <w:gridCol w:w="2160"/>
        <w:gridCol w:w="4770"/>
      </w:tblGrid>
      <w:tr w:rsidR="000D03FA" w:rsidRPr="00ED759B" w:rsidTr="00094B6B">
        <w:tc>
          <w:tcPr>
            <w:tcW w:w="110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8CCE4" w:themeFill="accent1" w:themeFillTint="66"/>
          </w:tcPr>
          <w:p w:rsidR="000D03FA" w:rsidRPr="00ED759B" w:rsidRDefault="000D03FA" w:rsidP="000D03FA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ADDITIONAL INFORMATION</w:t>
            </w:r>
          </w:p>
        </w:tc>
      </w:tr>
      <w:tr w:rsidR="00450994" w:rsidRPr="00ED759B" w:rsidTr="00450994">
        <w:tc>
          <w:tcPr>
            <w:tcW w:w="4125" w:type="dxa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vAlign w:val="center"/>
          </w:tcPr>
          <w:p w:rsidR="00450994" w:rsidRPr="00ED759B" w:rsidRDefault="00450994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Is the client currently receiving other services? </w:t>
            </w:r>
          </w:p>
        </w:tc>
        <w:tc>
          <w:tcPr>
            <w:tcW w:w="6930" w:type="dxa"/>
            <w:gridSpan w:val="2"/>
            <w:tcBorders>
              <w:top w:val="single" w:sz="12" w:space="0" w:color="000000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vAlign w:val="center"/>
          </w:tcPr>
          <w:p w:rsidR="00450994" w:rsidRPr="00ED759B" w:rsidRDefault="0054019D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2065377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450994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Yes  </w:t>
            </w: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-2089455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994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450994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</w:t>
            </w:r>
          </w:p>
        </w:tc>
      </w:tr>
      <w:tr w:rsidR="00B71383" w:rsidRPr="00ED759B" w:rsidTr="00094B6B">
        <w:tc>
          <w:tcPr>
            <w:tcW w:w="6285" w:type="dxa"/>
            <w:gridSpan w:val="2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dotted" w:sz="4" w:space="0" w:color="000000"/>
            </w:tcBorders>
            <w:vAlign w:val="center"/>
          </w:tcPr>
          <w:p w:rsidR="00B71383" w:rsidRPr="00ED759B" w:rsidRDefault="00B71383" w:rsidP="00B71383">
            <w:pPr>
              <w:spacing w:after="0"/>
              <w:ind w:right="-288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If the answer to the above question is YES; please indicate those services: </w:t>
            </w:r>
          </w:p>
        </w:tc>
        <w:tc>
          <w:tcPr>
            <w:tcW w:w="4770" w:type="dxa"/>
            <w:tcBorders>
              <w:top w:val="single" w:sz="8" w:space="0" w:color="A6A6A6" w:themeColor="background1" w:themeShade="A6"/>
              <w:left w:val="dotted" w:sz="4" w:space="0" w:color="000000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vAlign w:val="center"/>
          </w:tcPr>
          <w:p w:rsidR="00B71383" w:rsidRPr="00ED759B" w:rsidRDefault="00B71383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391482" w:rsidRPr="00ED759B" w:rsidTr="00094B6B">
        <w:trPr>
          <w:trHeight w:val="242"/>
        </w:trPr>
        <w:tc>
          <w:tcPr>
            <w:tcW w:w="11055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</w:tcPr>
          <w:p w:rsidR="00391482" w:rsidRPr="00ED759B" w:rsidRDefault="00391482" w:rsidP="00391482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What accomplishments would you like to see at the end of treatment? </w:t>
            </w:r>
          </w:p>
        </w:tc>
      </w:tr>
      <w:tr w:rsidR="000D03FA" w:rsidRPr="00ED759B" w:rsidTr="00094B6B">
        <w:trPr>
          <w:trHeight w:val="70"/>
        </w:trPr>
        <w:tc>
          <w:tcPr>
            <w:tcW w:w="11055" w:type="dxa"/>
            <w:gridSpan w:val="3"/>
            <w:tcBorders>
              <w:top w:val="single" w:sz="8" w:space="0" w:color="A6A6A6" w:themeColor="background1" w:themeShade="A6"/>
              <w:left w:val="single" w:sz="8" w:space="0" w:color="A6A6A6" w:themeColor="background1" w:themeShade="A6"/>
              <w:bottom w:val="single" w:sz="8" w:space="0" w:color="A6A6A6" w:themeColor="background1" w:themeShade="A6"/>
              <w:right w:val="single" w:sz="8" w:space="0" w:color="A6A6A6" w:themeColor="background1" w:themeShade="A6"/>
            </w:tcBorders>
            <w:vAlign w:val="center"/>
          </w:tcPr>
          <w:p w:rsidR="00094B6B" w:rsidRDefault="00AC78C6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single"/>
              </w:rPr>
            </w:pPr>
            <w:r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single"/>
              </w:rPr>
              <w:t>Additional</w:t>
            </w:r>
            <w:r w:rsidR="000D03FA" w:rsidRPr="00ED759B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single"/>
              </w:rPr>
              <w:t xml:space="preserve"> Comments: </w:t>
            </w:r>
          </w:p>
          <w:p w:rsidR="00450994" w:rsidRDefault="00450994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single"/>
              </w:rPr>
            </w:pPr>
          </w:p>
          <w:p w:rsidR="00450994" w:rsidRPr="00094B6B" w:rsidRDefault="00450994" w:rsidP="00B71383">
            <w:pPr>
              <w:spacing w:after="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single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239"/>
        <w:tblOverlap w:val="never"/>
        <w:tblW w:w="11055" w:type="dxa"/>
        <w:tblLook w:val="04A0" w:firstRow="1" w:lastRow="0" w:firstColumn="1" w:lastColumn="0" w:noHBand="0" w:noVBand="1"/>
      </w:tblPr>
      <w:tblGrid>
        <w:gridCol w:w="1065"/>
        <w:gridCol w:w="450"/>
        <w:gridCol w:w="3915"/>
        <w:gridCol w:w="1035"/>
        <w:gridCol w:w="1260"/>
        <w:gridCol w:w="3330"/>
      </w:tblGrid>
      <w:tr w:rsidR="00571231" w:rsidRPr="00ED759B" w:rsidTr="00616929">
        <w:tc>
          <w:tcPr>
            <w:tcW w:w="11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8CCE4" w:themeFill="accent1" w:themeFillTint="66"/>
          </w:tcPr>
          <w:p w:rsidR="00571231" w:rsidRPr="00ED759B" w:rsidRDefault="00571231" w:rsidP="00450994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REQUESTED SERVICES</w:t>
            </w:r>
          </w:p>
        </w:tc>
      </w:tr>
      <w:tr w:rsidR="00DA1196" w:rsidRPr="00ED759B" w:rsidTr="00616929">
        <w:tc>
          <w:tcPr>
            <w:tcW w:w="1515" w:type="dxa"/>
            <w:gridSpan w:val="2"/>
            <w:tcBorders>
              <w:top w:val="single" w:sz="12" w:space="0" w:color="000000"/>
              <w:left w:val="single" w:sz="12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DA1196" w:rsidRPr="00ED759B" w:rsidRDefault="0054019D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-1887862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196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DA1196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Counseling</w:t>
            </w:r>
          </w:p>
        </w:tc>
        <w:tc>
          <w:tcPr>
            <w:tcW w:w="3915" w:type="dxa"/>
            <w:tcBorders>
              <w:top w:val="single" w:sz="12" w:space="0" w:color="000000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DA1196" w:rsidRPr="00ED759B" w:rsidRDefault="00DA1196" w:rsidP="00450994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95" w:type="dxa"/>
            <w:gridSpan w:val="2"/>
            <w:tcBorders>
              <w:top w:val="single" w:sz="12" w:space="0" w:color="000000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DA1196" w:rsidRPr="00ED759B" w:rsidRDefault="0054019D" w:rsidP="00450994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-592158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DA1196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Couples Counseling</w:t>
            </w:r>
            <w:r w:rsidR="0045099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12" w:space="0" w:color="A6A6A6" w:themeColor="background1" w:themeShade="A6"/>
            </w:tcBorders>
            <w:vAlign w:val="center"/>
          </w:tcPr>
          <w:p w:rsidR="00DA1196" w:rsidRPr="00ED759B" w:rsidRDefault="00DA1196" w:rsidP="00450994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D759B" w:rsidRPr="00ED759B" w:rsidTr="00450994">
        <w:trPr>
          <w:trHeight w:val="294"/>
        </w:trPr>
        <w:tc>
          <w:tcPr>
            <w:tcW w:w="1515" w:type="dxa"/>
            <w:gridSpan w:val="2"/>
            <w:tcBorders>
              <w:top w:val="single" w:sz="6" w:space="0" w:color="A6A6A6" w:themeColor="background1" w:themeShade="A6"/>
              <w:left w:val="single" w:sz="12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ED759B" w:rsidRPr="00ED759B" w:rsidRDefault="0054019D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-178226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3E29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ED759B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Play Therapy</w:t>
            </w:r>
          </w:p>
        </w:tc>
        <w:tc>
          <w:tcPr>
            <w:tcW w:w="3915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ED759B" w:rsidRPr="00ED759B" w:rsidRDefault="00ED759B" w:rsidP="00450994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95" w:type="dxa"/>
            <w:gridSpan w:val="2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ED759B" w:rsidRPr="00ED759B" w:rsidRDefault="0054019D" w:rsidP="00450994">
            <w:pPr>
              <w:spacing w:after="0" w:line="240" w:lineRule="auto"/>
              <w:ind w:right="-432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szCs w:val="20"/>
                </w:rPr>
                <w:id w:val="1414428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6827">
                  <w:rPr>
                    <w:rFonts w:ascii="MS Gothic" w:eastAsia="MS Gothic" w:hAnsi="MS Gothic" w:cstheme="minorHAnsi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ED759B"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Group Therapy:</w:t>
            </w:r>
          </w:p>
        </w:tc>
        <w:sdt>
          <w:sdtPr>
            <w:rPr>
              <w:rFonts w:asciiTheme="minorHAnsi" w:hAnsiTheme="minorHAnsi" w:cstheme="minorHAnsi"/>
              <w:b/>
              <w:sz w:val="20"/>
              <w:szCs w:val="20"/>
            </w:rPr>
            <w:id w:val="-1360818293"/>
            <w:placeholder>
              <w:docPart w:val="917204B76DCE47AF880D285DDB819E5B"/>
            </w:placeholder>
            <w:showingPlcHdr/>
            <w:dropDownList>
              <w:listItem w:value="Choose an item."/>
              <w:listItem w:displayText="Anxiety Group " w:value="Anxiety Group "/>
              <w:listItem w:displayText="Anger Management " w:value="Anger Management "/>
              <w:listItem w:displayText="Social Support " w:value="Social Support "/>
              <w:listItem w:displayText="Parenting Skills " w:value="Parenting Skills "/>
            </w:dropDownList>
          </w:sdtPr>
          <w:sdtEndPr/>
          <w:sdtContent>
            <w:tc>
              <w:tcPr>
                <w:tcW w:w="3330" w:type="dxa"/>
                <w:tcBorders>
                  <w:top w:val="single" w:sz="6" w:space="0" w:color="A6A6A6" w:themeColor="background1" w:themeShade="A6"/>
                  <w:left w:val="single" w:sz="6" w:space="0" w:color="A6A6A6" w:themeColor="background1" w:themeShade="A6"/>
                  <w:bottom w:val="single" w:sz="6" w:space="0" w:color="A6A6A6" w:themeColor="background1" w:themeShade="A6"/>
                  <w:right w:val="single" w:sz="12" w:space="0" w:color="A6A6A6" w:themeColor="background1" w:themeShade="A6"/>
                </w:tcBorders>
                <w:vAlign w:val="center"/>
              </w:tcPr>
              <w:p w:rsidR="00ED759B" w:rsidRPr="00ED759B" w:rsidRDefault="00094B6B" w:rsidP="00450994">
                <w:pPr>
                  <w:spacing w:after="0" w:line="240" w:lineRule="auto"/>
                  <w:rPr>
                    <w:rFonts w:asciiTheme="minorHAnsi" w:hAnsiTheme="minorHAnsi" w:cstheme="minorHAnsi"/>
                    <w:b/>
                    <w:sz w:val="20"/>
                    <w:szCs w:val="20"/>
                  </w:rPr>
                </w:pPr>
                <w:r w:rsidRPr="00450994">
                  <w:rPr>
                    <w:rStyle w:val="PlaceholderText"/>
                    <w:color w:val="auto"/>
                  </w:rPr>
                  <w:t>Choose an item.</w:t>
                </w:r>
              </w:p>
            </w:tc>
          </w:sdtContent>
        </w:sdt>
      </w:tr>
      <w:tr w:rsidR="00571231" w:rsidRPr="00ED759B" w:rsidTr="00450994">
        <w:tc>
          <w:tcPr>
            <w:tcW w:w="1065" w:type="dxa"/>
            <w:tcBorders>
              <w:top w:val="single" w:sz="6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571231" w:rsidRPr="00ED759B" w:rsidRDefault="00571231" w:rsidP="00A34B6F">
            <w:pPr>
              <w:spacing w:after="0" w:line="240" w:lineRule="auto"/>
              <w:ind w:right="-144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Start Date:</w:t>
            </w:r>
          </w:p>
        </w:tc>
        <w:tc>
          <w:tcPr>
            <w:tcW w:w="4365" w:type="dxa"/>
            <w:gridSpan w:val="2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12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571231" w:rsidRPr="00ED759B" w:rsidRDefault="00571231" w:rsidP="00A34B6F">
            <w:pPr>
              <w:spacing w:after="0" w:line="240" w:lineRule="auto"/>
              <w:ind w:right="-144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35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12" w:space="0" w:color="A6A6A6" w:themeColor="background1" w:themeShade="A6"/>
              <w:right w:val="single" w:sz="6" w:space="0" w:color="A6A6A6" w:themeColor="background1" w:themeShade="A6"/>
            </w:tcBorders>
            <w:vAlign w:val="center"/>
          </w:tcPr>
          <w:p w:rsidR="00571231" w:rsidRPr="00ED759B" w:rsidRDefault="00571231" w:rsidP="00A34B6F">
            <w:pPr>
              <w:spacing w:after="0" w:line="240" w:lineRule="auto"/>
              <w:ind w:right="-144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>End Date:</w:t>
            </w:r>
          </w:p>
        </w:tc>
        <w:tc>
          <w:tcPr>
            <w:tcW w:w="4590" w:type="dxa"/>
            <w:gridSpan w:val="2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vAlign w:val="center"/>
          </w:tcPr>
          <w:p w:rsidR="00571231" w:rsidRPr="00ED759B" w:rsidRDefault="00571231" w:rsidP="00A34B6F">
            <w:pPr>
              <w:spacing w:after="0" w:line="240" w:lineRule="auto"/>
              <w:ind w:right="-144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:rsidR="000648A5" w:rsidRDefault="000648A5" w:rsidP="00571231">
      <w:pPr>
        <w:pStyle w:val="ListParagraph"/>
        <w:spacing w:after="0" w:line="240" w:lineRule="auto"/>
        <w:ind w:left="0"/>
        <w:rPr>
          <w:rFonts w:ascii="Tahoma" w:hAnsi="Tahoma" w:cs="Tahoma"/>
          <w:sz w:val="20"/>
          <w:szCs w:val="20"/>
        </w:rPr>
      </w:pPr>
    </w:p>
    <w:tbl>
      <w:tblPr>
        <w:tblpPr w:leftFromText="180" w:rightFromText="180" w:vertAnchor="text" w:horzAnchor="margin" w:tblpY="138"/>
        <w:tblW w:w="11089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ashSmallGap" w:sz="4" w:space="0" w:color="000000"/>
          <w:insideV w:val="dashSmallGap" w:sz="4" w:space="0" w:color="000000"/>
        </w:tblBorders>
        <w:shd w:val="clear" w:color="000000" w:fill="FFFFFF"/>
        <w:tblLook w:val="04A0" w:firstRow="1" w:lastRow="0" w:firstColumn="1" w:lastColumn="0" w:noHBand="0" w:noVBand="1"/>
      </w:tblPr>
      <w:tblGrid>
        <w:gridCol w:w="1605"/>
        <w:gridCol w:w="6771"/>
        <w:gridCol w:w="808"/>
        <w:gridCol w:w="1905"/>
      </w:tblGrid>
      <w:tr w:rsidR="00450994" w:rsidRPr="00ED759B" w:rsidTr="00450994">
        <w:trPr>
          <w:trHeight w:val="331"/>
        </w:trPr>
        <w:tc>
          <w:tcPr>
            <w:tcW w:w="1605" w:type="dxa"/>
            <w:shd w:val="clear" w:color="000000" w:fill="FFFFFF"/>
            <w:vAlign w:val="center"/>
          </w:tcPr>
          <w:p w:rsidR="00450994" w:rsidRPr="00ED759B" w:rsidRDefault="00450994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Completed By:   </w:t>
            </w:r>
          </w:p>
        </w:tc>
        <w:tc>
          <w:tcPr>
            <w:tcW w:w="6771" w:type="dxa"/>
            <w:shd w:val="clear" w:color="000000" w:fill="FFFFFF"/>
            <w:vAlign w:val="center"/>
          </w:tcPr>
          <w:p w:rsidR="00450994" w:rsidRPr="00ED759B" w:rsidRDefault="00450994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08" w:type="dxa"/>
            <w:shd w:val="clear" w:color="000000" w:fill="FFFFFF"/>
            <w:vAlign w:val="center"/>
          </w:tcPr>
          <w:p w:rsidR="00450994" w:rsidRPr="00ED759B" w:rsidRDefault="00450994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r w:rsidRPr="00ED759B">
              <w:rPr>
                <w:rFonts w:asciiTheme="minorHAnsi" w:hAnsiTheme="minorHAnsi" w:cstheme="minorHAnsi"/>
                <w:sz w:val="20"/>
                <w:szCs w:val="20"/>
              </w:rPr>
              <w:t>Date: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450994" w:rsidRPr="00ED759B" w:rsidRDefault="0054019D" w:rsidP="00450994">
            <w:pPr>
              <w:spacing w:after="0" w:line="240" w:lineRule="auto"/>
              <w:ind w:right="-288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="Tahoma" w:hAnsi="Tahoma" w:cs="Tahoma"/>
                  <w:b/>
                  <w:sz w:val="20"/>
                  <w:szCs w:val="18"/>
                </w:rPr>
                <w:id w:val="1810200506"/>
                <w:placeholder>
                  <w:docPart w:val="89564D3C4D7B4ACCA0B9D3FC840D86FD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616929" w:rsidRPr="003C7ADE">
                  <w:rPr>
                    <w:rStyle w:val="PlaceholderText"/>
                    <w:sz w:val="20"/>
                  </w:rPr>
                  <w:t>Enter date.</w:t>
                </w:r>
              </w:sdtContent>
            </w:sdt>
          </w:p>
        </w:tc>
      </w:tr>
    </w:tbl>
    <w:p w:rsidR="00094B6B" w:rsidRPr="00450994" w:rsidRDefault="00094B6B" w:rsidP="00571231">
      <w:pPr>
        <w:pStyle w:val="ListParagraph"/>
        <w:spacing w:after="0" w:line="240" w:lineRule="auto"/>
        <w:ind w:left="0"/>
        <w:rPr>
          <w:rFonts w:ascii="Tahoma" w:hAnsi="Tahoma" w:cs="Tahoma"/>
          <w:sz w:val="12"/>
          <w:szCs w:val="20"/>
        </w:rPr>
      </w:pPr>
    </w:p>
    <w:sectPr w:rsidR="00094B6B" w:rsidRPr="00450994" w:rsidSect="00094B6B">
      <w:headerReference w:type="default" r:id="rId9"/>
      <w:footerReference w:type="default" r:id="rId10"/>
      <w:type w:val="continuous"/>
      <w:pgSz w:w="12240" w:h="15840"/>
      <w:pgMar w:top="2" w:right="720" w:bottom="0" w:left="630" w:header="288" w:footer="16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19D" w:rsidRDefault="0054019D" w:rsidP="00F61F94">
      <w:pPr>
        <w:spacing w:after="0" w:line="240" w:lineRule="auto"/>
      </w:pPr>
      <w:r>
        <w:separator/>
      </w:r>
    </w:p>
  </w:endnote>
  <w:endnote w:type="continuationSeparator" w:id="0">
    <w:p w:rsidR="0054019D" w:rsidRDefault="0054019D" w:rsidP="00F61F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994" w:rsidRPr="00450994" w:rsidRDefault="00450994" w:rsidP="00450994">
    <w:pPr>
      <w:pStyle w:val="Footer"/>
      <w:jc w:val="center"/>
      <w:rPr>
        <w:sz w:val="14"/>
      </w:rPr>
    </w:pPr>
    <w:r w:rsidRPr="00450994">
      <w:rPr>
        <w:sz w:val="14"/>
      </w:rPr>
      <w:t>“Understanding What Is Coming But Never Arrives”</w:t>
    </w:r>
  </w:p>
  <w:p w:rsidR="00450994" w:rsidRPr="00450994" w:rsidRDefault="00450994" w:rsidP="00450994">
    <w:pPr>
      <w:pStyle w:val="Footer"/>
      <w:jc w:val="center"/>
      <w:rPr>
        <w:sz w:val="14"/>
      </w:rPr>
    </w:pPr>
    <w:r w:rsidRPr="00450994">
      <w:rPr>
        <w:sz w:val="14"/>
      </w:rPr>
      <w:t>Outpatient Facility: 672 U. S. Highway202/206, Bridgewater, NJ 08807 * Tel:908-393-9957 •908-393-9959</w:t>
    </w:r>
  </w:p>
  <w:p w:rsidR="00450994" w:rsidRPr="00450994" w:rsidRDefault="00450994" w:rsidP="00450994">
    <w:pPr>
      <w:pStyle w:val="Footer"/>
      <w:jc w:val="center"/>
      <w:rPr>
        <w:sz w:val="14"/>
      </w:rPr>
    </w:pPr>
    <w:r w:rsidRPr="00450994">
      <w:rPr>
        <w:sz w:val="14"/>
      </w:rPr>
      <w:t>Executive Office: 155 Union Avenue, Paterson, NJ 07502• Tel:844.687.5397 1(</w:t>
    </w:r>
    <w:r>
      <w:rPr>
        <w:sz w:val="14"/>
      </w:rPr>
      <w:t>844) OUR KEYS •Fax 862-257-1220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19D" w:rsidRDefault="0054019D" w:rsidP="00F61F94">
      <w:pPr>
        <w:spacing w:after="0" w:line="240" w:lineRule="auto"/>
      </w:pPr>
      <w:r>
        <w:separator/>
      </w:r>
    </w:p>
  </w:footnote>
  <w:footnote w:type="continuationSeparator" w:id="0">
    <w:p w:rsidR="0054019D" w:rsidRDefault="0054019D" w:rsidP="00F61F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48A5" w:rsidRDefault="00B169C5" w:rsidP="00B169C5">
    <w:pPr>
      <w:spacing w:after="0"/>
      <w:rPr>
        <w:rFonts w:ascii="Times New Roman" w:hAnsi="Times New Roman"/>
        <w:i/>
        <w:color w:val="244061"/>
        <w:sz w:val="16"/>
        <w:szCs w:val="24"/>
      </w:rPr>
    </w:pPr>
    <w:r w:rsidRPr="00B169C5">
      <w:rPr>
        <w:rFonts w:ascii="Times New Roman" w:hAnsi="Times New Roman"/>
        <w:i/>
        <w:noProof/>
        <w:color w:val="244061"/>
        <w:sz w:val="16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5295900</wp:posOffset>
              </wp:positionH>
              <wp:positionV relativeFrom="paragraph">
                <wp:posOffset>7620</wp:posOffset>
              </wp:positionV>
              <wp:extent cx="1765300" cy="474345"/>
              <wp:effectExtent l="0" t="0" r="25400" b="2095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5300" cy="474345"/>
                      </a:xfrm>
                      <a:prstGeom prst="rect">
                        <a:avLst/>
                      </a:prstGeom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169C5" w:rsidRPr="00ED018A" w:rsidRDefault="00CB408B" w:rsidP="00B169C5">
                          <w:pPr>
                            <w:jc w:val="center"/>
                            <w:rPr>
                              <w:rFonts w:ascii="Times New Roman" w:hAnsi="Times New Roman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24"/>
                            </w:rPr>
                            <w:t xml:space="preserve">OUTPATIENT </w:t>
                          </w:r>
                          <w:r w:rsidR="00B169C5" w:rsidRPr="00ED018A">
                            <w:rPr>
                              <w:rFonts w:ascii="Times New Roman" w:hAnsi="Times New Roman"/>
                              <w:b/>
                              <w:sz w:val="24"/>
                            </w:rPr>
                            <w:t>REFERRAL FORM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17pt;margin-top:.6pt;width:139pt;height:37.3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" fillcolor="white [3201]" strokecolor="black [3200]" strokeweight="2pt">
              <v:textbox>
                <w:txbxContent>
                  <w:p w:rsidR="00B169C5" w:rsidRPr="00ED018A" w:rsidRDefault="00CB408B" w:rsidP="00B169C5">
                    <w:pPr>
                      <w:jc w:val="center"/>
                      <w:rPr>
                        <w:rFonts w:ascii="Times New Roman" w:hAnsi="Times New Roman"/>
                        <w:b/>
                        <w:sz w:val="24"/>
                      </w:rPr>
                    </w:pPr>
                    <w:r>
                      <w:rPr>
                        <w:rFonts w:ascii="Times New Roman" w:hAnsi="Times New Roman"/>
                        <w:b/>
                        <w:sz w:val="24"/>
                      </w:rPr>
                      <w:t xml:space="preserve">OUTPATIENT </w:t>
                    </w:r>
                    <w:r w:rsidR="00B169C5" w:rsidRPr="00ED018A">
                      <w:rPr>
                        <w:rFonts w:ascii="Times New Roman" w:hAnsi="Times New Roman"/>
                        <w:b/>
                        <w:sz w:val="24"/>
                      </w:rPr>
                      <w:t>REFERRAL FORM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Times New Roman" w:hAnsi="Times New Roman"/>
        <w:i/>
        <w:color w:val="244061"/>
        <w:sz w:val="16"/>
        <w:szCs w:val="24"/>
      </w:rPr>
      <w:t xml:space="preserve"> </w:t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>
      <w:rPr>
        <w:rFonts w:ascii="Times New Roman" w:hAnsi="Times New Roman"/>
        <w:i/>
        <w:color w:val="244061"/>
        <w:sz w:val="16"/>
        <w:szCs w:val="24"/>
      </w:rPr>
      <w:tab/>
    </w:r>
    <w:r w:rsidR="000648A5">
      <w:rPr>
        <w:rFonts w:ascii="Times New Roman" w:hAnsi="Times New Roman"/>
        <w:i/>
        <w:noProof/>
        <w:color w:val="244061"/>
        <w:sz w:val="24"/>
        <w:szCs w:val="24"/>
      </w:rPr>
      <w:drawing>
        <wp:inline distT="0" distB="0" distL="0" distR="0" wp14:anchorId="6F5CE23E" wp14:editId="59605C42">
          <wp:extent cx="566507" cy="640080"/>
          <wp:effectExtent l="0" t="0" r="5080" b="7620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uture Project Lo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6507" cy="640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35CB1" w:rsidRPr="000648A5" w:rsidRDefault="000648A5" w:rsidP="000648A5">
    <w:pPr>
      <w:spacing w:after="0"/>
      <w:jc w:val="center"/>
      <w:rPr>
        <w:rFonts w:ascii="Times New Roman" w:hAnsi="Times New Roman"/>
        <w:i/>
        <w:color w:val="244061"/>
        <w:sz w:val="16"/>
        <w:szCs w:val="24"/>
      </w:rPr>
    </w:pPr>
    <w:r w:rsidRPr="008622D6">
      <w:rPr>
        <w:rFonts w:ascii="Times New Roman" w:hAnsi="Times New Roman"/>
        <w:i/>
        <w:color w:val="244061"/>
        <w:sz w:val="16"/>
        <w:szCs w:val="24"/>
      </w:rPr>
      <w:t>“Unlocking Your Future Potentials”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560A4"/>
    <w:multiLevelType w:val="hybridMultilevel"/>
    <w:tmpl w:val="9244D7F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F321F9"/>
    <w:multiLevelType w:val="hybridMultilevel"/>
    <w:tmpl w:val="FA24B8A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334DF"/>
    <w:multiLevelType w:val="hybridMultilevel"/>
    <w:tmpl w:val="FE5A65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375AEB"/>
    <w:multiLevelType w:val="hybridMultilevel"/>
    <w:tmpl w:val="8BC2348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6B6531"/>
    <w:multiLevelType w:val="hybridMultilevel"/>
    <w:tmpl w:val="33F814DA"/>
    <w:lvl w:ilvl="0" w:tplc="64DE2AE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6A14C1"/>
    <w:multiLevelType w:val="hybridMultilevel"/>
    <w:tmpl w:val="B2EED93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0E4944"/>
    <w:multiLevelType w:val="hybridMultilevel"/>
    <w:tmpl w:val="9E0A84C6"/>
    <w:lvl w:ilvl="0" w:tplc="4E2A25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BB34F6"/>
    <w:multiLevelType w:val="hybridMultilevel"/>
    <w:tmpl w:val="2962DDBE"/>
    <w:lvl w:ilvl="0" w:tplc="F83CA130">
      <w:start w:val="97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FF4F0A"/>
    <w:multiLevelType w:val="hybridMultilevel"/>
    <w:tmpl w:val="FD5689BC"/>
    <w:lvl w:ilvl="0" w:tplc="B612412E">
      <w:start w:val="1"/>
      <w:numFmt w:val="bullet"/>
      <w:lvlText w:val="□"/>
      <w:lvlJc w:val="left"/>
      <w:pPr>
        <w:ind w:left="720" w:hanging="360"/>
      </w:pPr>
      <w:rPr>
        <w:rFonts w:ascii="Cooper Black" w:hAnsi="Cooper Blac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747D56"/>
    <w:multiLevelType w:val="hybridMultilevel"/>
    <w:tmpl w:val="3A2AF078"/>
    <w:lvl w:ilvl="0" w:tplc="0C0432A6">
      <w:start w:val="1"/>
      <w:numFmt w:val="bullet"/>
      <w:lvlText w:val="□"/>
      <w:lvlJc w:val="left"/>
      <w:pPr>
        <w:ind w:left="720" w:hanging="360"/>
      </w:pPr>
      <w:rPr>
        <w:rFonts w:ascii="Cooper Black" w:hAnsi="Cooper Blac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4"/>
  </w:num>
  <w:num w:numId="5">
    <w:abstractNumId w:val="7"/>
  </w:num>
  <w:num w:numId="6">
    <w:abstractNumId w:val="5"/>
  </w:num>
  <w:num w:numId="7">
    <w:abstractNumId w:val="3"/>
  </w:num>
  <w:num w:numId="8">
    <w:abstractNumId w:val="2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attachedTemplate r:id="rId1"/>
  <w:defaultTabStop w:val="720"/>
  <w:drawingGridHorizontalSpacing w:val="11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7B7"/>
    <w:rsid w:val="0001649D"/>
    <w:rsid w:val="00020F7E"/>
    <w:rsid w:val="0002109F"/>
    <w:rsid w:val="00023CDF"/>
    <w:rsid w:val="00041732"/>
    <w:rsid w:val="00041F0D"/>
    <w:rsid w:val="00055333"/>
    <w:rsid w:val="00055C95"/>
    <w:rsid w:val="000648A5"/>
    <w:rsid w:val="00072547"/>
    <w:rsid w:val="00072C3F"/>
    <w:rsid w:val="00086B17"/>
    <w:rsid w:val="00090CF6"/>
    <w:rsid w:val="00094B6B"/>
    <w:rsid w:val="000A11C7"/>
    <w:rsid w:val="000A1956"/>
    <w:rsid w:val="000C5097"/>
    <w:rsid w:val="000D03FA"/>
    <w:rsid w:val="000D04F0"/>
    <w:rsid w:val="000D13B2"/>
    <w:rsid w:val="000E6D72"/>
    <w:rsid w:val="00102235"/>
    <w:rsid w:val="00104A81"/>
    <w:rsid w:val="00136470"/>
    <w:rsid w:val="0014001C"/>
    <w:rsid w:val="00145400"/>
    <w:rsid w:val="001513E3"/>
    <w:rsid w:val="00152FC6"/>
    <w:rsid w:val="00181169"/>
    <w:rsid w:val="001A0641"/>
    <w:rsid w:val="001A6F7E"/>
    <w:rsid w:val="001B0697"/>
    <w:rsid w:val="001B2D47"/>
    <w:rsid w:val="001B3D28"/>
    <w:rsid w:val="001B560D"/>
    <w:rsid w:val="001D02C1"/>
    <w:rsid w:val="001E11AE"/>
    <w:rsid w:val="001E5EF9"/>
    <w:rsid w:val="001F32F4"/>
    <w:rsid w:val="00220342"/>
    <w:rsid w:val="002249C7"/>
    <w:rsid w:val="00225C3D"/>
    <w:rsid w:val="00230B6A"/>
    <w:rsid w:val="002316ED"/>
    <w:rsid w:val="00242555"/>
    <w:rsid w:val="002567E8"/>
    <w:rsid w:val="002647FF"/>
    <w:rsid w:val="00266712"/>
    <w:rsid w:val="00275801"/>
    <w:rsid w:val="0027699E"/>
    <w:rsid w:val="00286F5B"/>
    <w:rsid w:val="002904F4"/>
    <w:rsid w:val="002C3FF7"/>
    <w:rsid w:val="002C4155"/>
    <w:rsid w:val="002C6CBD"/>
    <w:rsid w:val="002E1AC5"/>
    <w:rsid w:val="002F05FC"/>
    <w:rsid w:val="002F0FB7"/>
    <w:rsid w:val="0030403C"/>
    <w:rsid w:val="00316410"/>
    <w:rsid w:val="00317C70"/>
    <w:rsid w:val="00321F13"/>
    <w:rsid w:val="00322617"/>
    <w:rsid w:val="00324B91"/>
    <w:rsid w:val="00333E29"/>
    <w:rsid w:val="00335CB1"/>
    <w:rsid w:val="00336BB1"/>
    <w:rsid w:val="003442E4"/>
    <w:rsid w:val="00350D31"/>
    <w:rsid w:val="00355890"/>
    <w:rsid w:val="003644EC"/>
    <w:rsid w:val="003712F5"/>
    <w:rsid w:val="00391482"/>
    <w:rsid w:val="003929B5"/>
    <w:rsid w:val="00392EF7"/>
    <w:rsid w:val="003A13FB"/>
    <w:rsid w:val="003A28D8"/>
    <w:rsid w:val="003A3397"/>
    <w:rsid w:val="003A522A"/>
    <w:rsid w:val="003A7D18"/>
    <w:rsid w:val="003B08CA"/>
    <w:rsid w:val="003C2C93"/>
    <w:rsid w:val="003C2D0E"/>
    <w:rsid w:val="003C4D78"/>
    <w:rsid w:val="003D204E"/>
    <w:rsid w:val="003D5E19"/>
    <w:rsid w:val="003E382C"/>
    <w:rsid w:val="003F6B5D"/>
    <w:rsid w:val="004131D8"/>
    <w:rsid w:val="00420381"/>
    <w:rsid w:val="0042447B"/>
    <w:rsid w:val="00436FC2"/>
    <w:rsid w:val="00444CC4"/>
    <w:rsid w:val="00450994"/>
    <w:rsid w:val="00463A26"/>
    <w:rsid w:val="004649BC"/>
    <w:rsid w:val="0048238B"/>
    <w:rsid w:val="00482DA5"/>
    <w:rsid w:val="00486735"/>
    <w:rsid w:val="004949BA"/>
    <w:rsid w:val="00496B9B"/>
    <w:rsid w:val="004A29B6"/>
    <w:rsid w:val="004A2DAC"/>
    <w:rsid w:val="004A6BC7"/>
    <w:rsid w:val="004B1F96"/>
    <w:rsid w:val="004B395A"/>
    <w:rsid w:val="004C3AC1"/>
    <w:rsid w:val="004D0B0A"/>
    <w:rsid w:val="004D3EFA"/>
    <w:rsid w:val="004D556A"/>
    <w:rsid w:val="004E408B"/>
    <w:rsid w:val="004E7DED"/>
    <w:rsid w:val="004F03AC"/>
    <w:rsid w:val="004F1C3A"/>
    <w:rsid w:val="0052272F"/>
    <w:rsid w:val="0052399A"/>
    <w:rsid w:val="00527DDE"/>
    <w:rsid w:val="00534543"/>
    <w:rsid w:val="0054019D"/>
    <w:rsid w:val="00553142"/>
    <w:rsid w:val="00571231"/>
    <w:rsid w:val="005721E4"/>
    <w:rsid w:val="005769F9"/>
    <w:rsid w:val="0058466F"/>
    <w:rsid w:val="0058518F"/>
    <w:rsid w:val="005A195B"/>
    <w:rsid w:val="005A1E69"/>
    <w:rsid w:val="005A50B2"/>
    <w:rsid w:val="005B2D67"/>
    <w:rsid w:val="005B7AA7"/>
    <w:rsid w:val="005C0A94"/>
    <w:rsid w:val="005C1C9A"/>
    <w:rsid w:val="005C40C1"/>
    <w:rsid w:val="005D0BE4"/>
    <w:rsid w:val="005D1A13"/>
    <w:rsid w:val="005E09D5"/>
    <w:rsid w:val="0060070C"/>
    <w:rsid w:val="006008AE"/>
    <w:rsid w:val="00601EA5"/>
    <w:rsid w:val="00603279"/>
    <w:rsid w:val="00606F4E"/>
    <w:rsid w:val="00616929"/>
    <w:rsid w:val="0062358B"/>
    <w:rsid w:val="00625DE0"/>
    <w:rsid w:val="00633629"/>
    <w:rsid w:val="006348A7"/>
    <w:rsid w:val="00634C01"/>
    <w:rsid w:val="006366D3"/>
    <w:rsid w:val="00641FAC"/>
    <w:rsid w:val="00643FDE"/>
    <w:rsid w:val="00645BF3"/>
    <w:rsid w:val="006460B4"/>
    <w:rsid w:val="00660AD6"/>
    <w:rsid w:val="006728E2"/>
    <w:rsid w:val="006819EA"/>
    <w:rsid w:val="00682186"/>
    <w:rsid w:val="00682232"/>
    <w:rsid w:val="00684880"/>
    <w:rsid w:val="00691333"/>
    <w:rsid w:val="0069176F"/>
    <w:rsid w:val="006946D4"/>
    <w:rsid w:val="006A6B52"/>
    <w:rsid w:val="006B3C0C"/>
    <w:rsid w:val="006B564E"/>
    <w:rsid w:val="006E3B5B"/>
    <w:rsid w:val="006E42E6"/>
    <w:rsid w:val="006E51DC"/>
    <w:rsid w:val="006F2EE5"/>
    <w:rsid w:val="00700C71"/>
    <w:rsid w:val="007027CD"/>
    <w:rsid w:val="007036C8"/>
    <w:rsid w:val="0070646B"/>
    <w:rsid w:val="007105B3"/>
    <w:rsid w:val="00711F38"/>
    <w:rsid w:val="0072666E"/>
    <w:rsid w:val="00731EB3"/>
    <w:rsid w:val="00746B43"/>
    <w:rsid w:val="00747B23"/>
    <w:rsid w:val="00751A47"/>
    <w:rsid w:val="00781930"/>
    <w:rsid w:val="00796A57"/>
    <w:rsid w:val="00797F3A"/>
    <w:rsid w:val="007B7C92"/>
    <w:rsid w:val="007C1056"/>
    <w:rsid w:val="007C6966"/>
    <w:rsid w:val="007D425F"/>
    <w:rsid w:val="00801AC9"/>
    <w:rsid w:val="008040F7"/>
    <w:rsid w:val="008105B7"/>
    <w:rsid w:val="00814416"/>
    <w:rsid w:val="00822FDA"/>
    <w:rsid w:val="00840076"/>
    <w:rsid w:val="00845CA2"/>
    <w:rsid w:val="00880F58"/>
    <w:rsid w:val="008A58D7"/>
    <w:rsid w:val="008B0901"/>
    <w:rsid w:val="008C0151"/>
    <w:rsid w:val="008C270B"/>
    <w:rsid w:val="008D3A11"/>
    <w:rsid w:val="008D6E41"/>
    <w:rsid w:val="008E714E"/>
    <w:rsid w:val="008F3005"/>
    <w:rsid w:val="008F47E3"/>
    <w:rsid w:val="008F7A9D"/>
    <w:rsid w:val="009210EE"/>
    <w:rsid w:val="00936827"/>
    <w:rsid w:val="00942E75"/>
    <w:rsid w:val="00952992"/>
    <w:rsid w:val="009553B7"/>
    <w:rsid w:val="009673F9"/>
    <w:rsid w:val="00972716"/>
    <w:rsid w:val="00972C1F"/>
    <w:rsid w:val="0098009E"/>
    <w:rsid w:val="009804A1"/>
    <w:rsid w:val="009877B7"/>
    <w:rsid w:val="00987C4D"/>
    <w:rsid w:val="009921AA"/>
    <w:rsid w:val="009A2E84"/>
    <w:rsid w:val="009A4660"/>
    <w:rsid w:val="009B018D"/>
    <w:rsid w:val="009D4674"/>
    <w:rsid w:val="009D4F09"/>
    <w:rsid w:val="009D7662"/>
    <w:rsid w:val="009E2C4C"/>
    <w:rsid w:val="009E48CE"/>
    <w:rsid w:val="009F2A17"/>
    <w:rsid w:val="009F36D7"/>
    <w:rsid w:val="009F5EF7"/>
    <w:rsid w:val="00A007DB"/>
    <w:rsid w:val="00A07563"/>
    <w:rsid w:val="00A244B7"/>
    <w:rsid w:val="00A27DDF"/>
    <w:rsid w:val="00A32563"/>
    <w:rsid w:val="00A34B6F"/>
    <w:rsid w:val="00A37C97"/>
    <w:rsid w:val="00A4475E"/>
    <w:rsid w:val="00A53F42"/>
    <w:rsid w:val="00A644BA"/>
    <w:rsid w:val="00A76C6C"/>
    <w:rsid w:val="00A77D1E"/>
    <w:rsid w:val="00A82F21"/>
    <w:rsid w:val="00A847D7"/>
    <w:rsid w:val="00AB52FF"/>
    <w:rsid w:val="00AC18D9"/>
    <w:rsid w:val="00AC5E46"/>
    <w:rsid w:val="00AC725A"/>
    <w:rsid w:val="00AC78C6"/>
    <w:rsid w:val="00AD5455"/>
    <w:rsid w:val="00AD7EE3"/>
    <w:rsid w:val="00AE0109"/>
    <w:rsid w:val="00AE2270"/>
    <w:rsid w:val="00AF10B9"/>
    <w:rsid w:val="00AF47A5"/>
    <w:rsid w:val="00AF76DD"/>
    <w:rsid w:val="00B046A8"/>
    <w:rsid w:val="00B169C5"/>
    <w:rsid w:val="00B37ACA"/>
    <w:rsid w:val="00B64EB8"/>
    <w:rsid w:val="00B71383"/>
    <w:rsid w:val="00B72FFF"/>
    <w:rsid w:val="00B80857"/>
    <w:rsid w:val="00B844D5"/>
    <w:rsid w:val="00B8668B"/>
    <w:rsid w:val="00B95E21"/>
    <w:rsid w:val="00BA0B55"/>
    <w:rsid w:val="00BB278A"/>
    <w:rsid w:val="00BB3EC0"/>
    <w:rsid w:val="00BB7BD2"/>
    <w:rsid w:val="00BC032F"/>
    <w:rsid w:val="00BC0C29"/>
    <w:rsid w:val="00BC71CE"/>
    <w:rsid w:val="00BC770D"/>
    <w:rsid w:val="00BD62C1"/>
    <w:rsid w:val="00BD77A1"/>
    <w:rsid w:val="00BE0C93"/>
    <w:rsid w:val="00BF0AD0"/>
    <w:rsid w:val="00C014D0"/>
    <w:rsid w:val="00C11693"/>
    <w:rsid w:val="00C137D0"/>
    <w:rsid w:val="00C159BD"/>
    <w:rsid w:val="00C23BF8"/>
    <w:rsid w:val="00C2420B"/>
    <w:rsid w:val="00C33813"/>
    <w:rsid w:val="00C41564"/>
    <w:rsid w:val="00C529E4"/>
    <w:rsid w:val="00C52E47"/>
    <w:rsid w:val="00C5399D"/>
    <w:rsid w:val="00C7051D"/>
    <w:rsid w:val="00C7275F"/>
    <w:rsid w:val="00C85859"/>
    <w:rsid w:val="00C9085C"/>
    <w:rsid w:val="00C93914"/>
    <w:rsid w:val="00CA2FC3"/>
    <w:rsid w:val="00CA4557"/>
    <w:rsid w:val="00CA713C"/>
    <w:rsid w:val="00CB15FF"/>
    <w:rsid w:val="00CB408B"/>
    <w:rsid w:val="00CB77C8"/>
    <w:rsid w:val="00CB7D16"/>
    <w:rsid w:val="00CC5E55"/>
    <w:rsid w:val="00CD1790"/>
    <w:rsid w:val="00CF1BDD"/>
    <w:rsid w:val="00D050F7"/>
    <w:rsid w:val="00D05BD3"/>
    <w:rsid w:val="00D17CC9"/>
    <w:rsid w:val="00D33D69"/>
    <w:rsid w:val="00D4007D"/>
    <w:rsid w:val="00D44119"/>
    <w:rsid w:val="00D73F8E"/>
    <w:rsid w:val="00D87974"/>
    <w:rsid w:val="00DA1196"/>
    <w:rsid w:val="00DB0772"/>
    <w:rsid w:val="00DB453F"/>
    <w:rsid w:val="00DC401E"/>
    <w:rsid w:val="00DC4C7E"/>
    <w:rsid w:val="00DE1AA8"/>
    <w:rsid w:val="00DF56EC"/>
    <w:rsid w:val="00E11C8E"/>
    <w:rsid w:val="00E23A5D"/>
    <w:rsid w:val="00E343B3"/>
    <w:rsid w:val="00E36549"/>
    <w:rsid w:val="00E60FA3"/>
    <w:rsid w:val="00E62BAD"/>
    <w:rsid w:val="00E653E8"/>
    <w:rsid w:val="00E7556C"/>
    <w:rsid w:val="00E82E22"/>
    <w:rsid w:val="00E9077B"/>
    <w:rsid w:val="00E97572"/>
    <w:rsid w:val="00EC49C6"/>
    <w:rsid w:val="00EC7863"/>
    <w:rsid w:val="00ED018A"/>
    <w:rsid w:val="00ED759B"/>
    <w:rsid w:val="00EF5F26"/>
    <w:rsid w:val="00F00639"/>
    <w:rsid w:val="00F01D08"/>
    <w:rsid w:val="00F163CC"/>
    <w:rsid w:val="00F17061"/>
    <w:rsid w:val="00F20063"/>
    <w:rsid w:val="00F42369"/>
    <w:rsid w:val="00F50A1D"/>
    <w:rsid w:val="00F61A09"/>
    <w:rsid w:val="00F61F94"/>
    <w:rsid w:val="00F64EFF"/>
    <w:rsid w:val="00F65A33"/>
    <w:rsid w:val="00F85390"/>
    <w:rsid w:val="00F92C28"/>
    <w:rsid w:val="00F9433B"/>
    <w:rsid w:val="00F9634C"/>
    <w:rsid w:val="00FA095A"/>
    <w:rsid w:val="00FA11A4"/>
    <w:rsid w:val="00FA5B32"/>
    <w:rsid w:val="00FB0626"/>
    <w:rsid w:val="00FB5602"/>
    <w:rsid w:val="00FB7263"/>
    <w:rsid w:val="00FE295A"/>
    <w:rsid w:val="00FE5C6D"/>
    <w:rsid w:val="00FE703D"/>
    <w:rsid w:val="00FF292D"/>
    <w:rsid w:val="00FF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D0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61F9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F61F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F94"/>
  </w:style>
  <w:style w:type="paragraph" w:styleId="Footer">
    <w:name w:val="footer"/>
    <w:basedOn w:val="Normal"/>
    <w:link w:val="FooterChar"/>
    <w:uiPriority w:val="99"/>
    <w:unhideWhenUsed/>
    <w:rsid w:val="00F61F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F94"/>
  </w:style>
  <w:style w:type="character" w:customStyle="1" w:styleId="WinCalendarCellText">
    <w:name w:val="WinCalendar_CellText"/>
    <w:basedOn w:val="DefaultParagraphFont"/>
    <w:rsid w:val="00952992"/>
    <w:rPr>
      <w:rFonts w:ascii="Arial Narrow" w:hAnsi="Arial Narrow"/>
      <w:b w:val="0"/>
      <w:color w:val="000000"/>
      <w:sz w:val="18"/>
    </w:rPr>
  </w:style>
  <w:style w:type="paragraph" w:styleId="ListParagraph">
    <w:name w:val="List Paragraph"/>
    <w:basedOn w:val="Normal"/>
    <w:uiPriority w:val="34"/>
    <w:qFormat/>
    <w:rsid w:val="00090C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45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CA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348A7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731EB3"/>
    <w:rPr>
      <w:color w:val="0000FF" w:themeColor="hyperlink"/>
      <w:u w:val="single"/>
    </w:rPr>
  </w:style>
  <w:style w:type="character" w:customStyle="1" w:styleId="Mention">
    <w:name w:val="Mention"/>
    <w:basedOn w:val="DefaultParagraphFont"/>
    <w:uiPriority w:val="99"/>
    <w:semiHidden/>
    <w:unhideWhenUsed/>
    <w:rsid w:val="00731EB3"/>
    <w:rPr>
      <w:color w:val="2B579A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972C1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D0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61F9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F61F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F94"/>
  </w:style>
  <w:style w:type="paragraph" w:styleId="Footer">
    <w:name w:val="footer"/>
    <w:basedOn w:val="Normal"/>
    <w:link w:val="FooterChar"/>
    <w:uiPriority w:val="99"/>
    <w:unhideWhenUsed/>
    <w:rsid w:val="00F61F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F94"/>
  </w:style>
  <w:style w:type="character" w:customStyle="1" w:styleId="WinCalendarCellText">
    <w:name w:val="WinCalendar_CellText"/>
    <w:basedOn w:val="DefaultParagraphFont"/>
    <w:rsid w:val="00952992"/>
    <w:rPr>
      <w:rFonts w:ascii="Arial Narrow" w:hAnsi="Arial Narrow"/>
      <w:b w:val="0"/>
      <w:color w:val="000000"/>
      <w:sz w:val="18"/>
    </w:rPr>
  </w:style>
  <w:style w:type="paragraph" w:styleId="ListParagraph">
    <w:name w:val="List Paragraph"/>
    <w:basedOn w:val="Normal"/>
    <w:uiPriority w:val="34"/>
    <w:qFormat/>
    <w:rsid w:val="00090C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45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CA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348A7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731EB3"/>
    <w:rPr>
      <w:color w:val="0000FF" w:themeColor="hyperlink"/>
      <w:u w:val="single"/>
    </w:rPr>
  </w:style>
  <w:style w:type="character" w:customStyle="1" w:styleId="Mention">
    <w:name w:val="Mention"/>
    <w:basedOn w:val="DefaultParagraphFont"/>
    <w:uiPriority w:val="99"/>
    <w:semiHidden/>
    <w:unhideWhenUsed/>
    <w:rsid w:val="00731EB3"/>
    <w:rPr>
      <w:color w:val="2B579A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972C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idgewater%20FP\Downloads\Future%20Project%20-%20%20Outpatient%20Referral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F145EC3444B42D994EC2E234E4A15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7973CC-2984-4021-B488-1F53CAB54EAF}"/>
      </w:docPartPr>
      <w:docPartBody>
        <w:p w:rsidR="00351565" w:rsidRDefault="00F82082">
          <w:pPr>
            <w:pStyle w:val="DF145EC3444B42D994EC2E234E4A15A4"/>
          </w:pPr>
          <w:r>
            <w:rPr>
              <w:rStyle w:val="PlaceholderText"/>
            </w:rPr>
            <w:t>Enter date.</w:t>
          </w:r>
        </w:p>
      </w:docPartBody>
    </w:docPart>
    <w:docPart>
      <w:docPartPr>
        <w:name w:val="582A99DC890B475EBDD6EF40BD78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674EE2-0314-4FCE-A508-1251C2B423B6}"/>
      </w:docPartPr>
      <w:docPartBody>
        <w:p w:rsidR="00351565" w:rsidRDefault="00F82082">
          <w:pPr>
            <w:pStyle w:val="582A99DC890B475EBDD6EF40BD785160"/>
          </w:pPr>
          <w:r>
            <w:rPr>
              <w:rStyle w:val="PlaceholderText"/>
            </w:rPr>
            <w:t>Enter date.</w:t>
          </w:r>
        </w:p>
      </w:docPartBody>
    </w:docPart>
    <w:docPart>
      <w:docPartPr>
        <w:name w:val="E691FA018A8A49AAB3EE9320666D41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13A613-0F2D-4DA0-8B70-0D7DD127D174}"/>
      </w:docPartPr>
      <w:docPartBody>
        <w:p w:rsidR="00351565" w:rsidRDefault="00F82082">
          <w:pPr>
            <w:pStyle w:val="E691FA018A8A49AAB3EE9320666D416B"/>
          </w:pPr>
          <w:r>
            <w:rPr>
              <w:rStyle w:val="PlaceholderText"/>
            </w:rPr>
            <w:t>Enter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082"/>
    <w:rsid w:val="00351565"/>
    <w:rsid w:val="008A0F7A"/>
    <w:rsid w:val="00F82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DF145EC3444B42D994EC2E234E4A15A4">
    <w:name w:val="DF145EC3444B42D994EC2E234E4A15A4"/>
  </w:style>
  <w:style w:type="paragraph" w:customStyle="1" w:styleId="582A99DC890B475EBDD6EF40BD785160">
    <w:name w:val="582A99DC890B475EBDD6EF40BD785160"/>
  </w:style>
  <w:style w:type="paragraph" w:customStyle="1" w:styleId="E691FA018A8A49AAB3EE9320666D416B">
    <w:name w:val="E691FA018A8A49AAB3EE9320666D416B"/>
  </w:style>
  <w:style w:type="paragraph" w:customStyle="1" w:styleId="917204B76DCE47AF880D285DDB819E5B">
    <w:name w:val="917204B76DCE47AF880D285DDB819E5B"/>
  </w:style>
  <w:style w:type="paragraph" w:customStyle="1" w:styleId="89564D3C4D7B4ACCA0B9D3FC840D86FD">
    <w:name w:val="89564D3C4D7B4ACCA0B9D3FC840D86F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DF145EC3444B42D994EC2E234E4A15A4">
    <w:name w:val="DF145EC3444B42D994EC2E234E4A15A4"/>
  </w:style>
  <w:style w:type="paragraph" w:customStyle="1" w:styleId="582A99DC890B475EBDD6EF40BD785160">
    <w:name w:val="582A99DC890B475EBDD6EF40BD785160"/>
  </w:style>
  <w:style w:type="paragraph" w:customStyle="1" w:styleId="E691FA018A8A49AAB3EE9320666D416B">
    <w:name w:val="E691FA018A8A49AAB3EE9320666D416B"/>
  </w:style>
  <w:style w:type="paragraph" w:customStyle="1" w:styleId="917204B76DCE47AF880D285DDB819E5B">
    <w:name w:val="917204B76DCE47AF880D285DDB819E5B"/>
  </w:style>
  <w:style w:type="paragraph" w:customStyle="1" w:styleId="89564D3C4D7B4ACCA0B9D3FC840D86FD">
    <w:name w:val="89564D3C4D7B4ACCA0B9D3FC840D86F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950AF8-E830-435A-B924-B3CDF87B5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Future Project -  Outpatient Referral Form</Template>
  <TotalTime>0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Bridgewater FP</dc:creator>
  <cp:lastModifiedBy>Michelle Cancio</cp:lastModifiedBy>
  <cp:revision>2</cp:revision>
  <cp:lastPrinted>2017-07-03T13:33:00Z</cp:lastPrinted>
  <dcterms:created xsi:type="dcterms:W3CDTF">2017-07-05T19:25:00Z</dcterms:created>
  <dcterms:modified xsi:type="dcterms:W3CDTF">2017-07-05T19:25:00Z</dcterms:modified>
</cp:coreProperties>
</file>